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6AB5" w14:textId="281E91EB" w:rsidR="0041207C" w:rsidRDefault="00B523DD">
      <w:r>
        <w:rPr>
          <w:noProof/>
        </w:rPr>
        <w:drawing>
          <wp:anchor distT="0" distB="0" distL="114300" distR="114300" simplePos="0" relativeHeight="251672729" behindDoc="0" locked="0" layoutInCell="1" allowOverlap="1" wp14:anchorId="20B6D8B4" wp14:editId="3D5E0C8E">
            <wp:simplePos x="0" y="0"/>
            <wp:positionH relativeFrom="page">
              <wp:posOffset>3798570</wp:posOffset>
            </wp:positionH>
            <wp:positionV relativeFrom="page">
              <wp:posOffset>7675880</wp:posOffset>
            </wp:positionV>
            <wp:extent cx="2308860" cy="2308860"/>
            <wp:effectExtent l="0" t="0" r="2540" b="2540"/>
            <wp:wrapThrough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58391" behindDoc="0" locked="0" layoutInCell="1" allowOverlap="1" wp14:anchorId="49181B8B" wp14:editId="5B47739A">
            <wp:simplePos x="0" y="0"/>
            <wp:positionH relativeFrom="page">
              <wp:posOffset>512908</wp:posOffset>
            </wp:positionH>
            <wp:positionV relativeFrom="page">
              <wp:posOffset>7834622</wp:posOffset>
            </wp:positionV>
            <wp:extent cx="1788160" cy="2235200"/>
            <wp:effectExtent l="254000" t="215900" r="243840" b="254000"/>
            <wp:wrapTight wrapText="bothSides">
              <wp:wrapPolygon edited="0">
                <wp:start x="-1089" y="-950"/>
                <wp:lineTo x="-1809" y="-627"/>
                <wp:lineTo x="-1476" y="3299"/>
                <wp:lineTo x="-1476" y="21246"/>
                <wp:lineTo x="2626" y="22673"/>
                <wp:lineTo x="2778" y="22657"/>
                <wp:lineTo x="21198" y="22707"/>
                <wp:lineTo x="21390" y="22934"/>
                <wp:lineTo x="22455" y="22822"/>
                <wp:lineTo x="22415" y="22579"/>
                <wp:lineTo x="22876" y="20674"/>
                <wp:lineTo x="22842" y="626"/>
                <wp:lineTo x="18892" y="-817"/>
                <wp:lineTo x="18573" y="-2764"/>
                <wp:lineTo x="-24" y="-1062"/>
                <wp:lineTo x="-1089" y="-950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447902">
                      <a:off x="0" y="0"/>
                      <a:ext cx="1788160" cy="223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609" behindDoc="0" locked="0" layoutInCell="1" allowOverlap="1" wp14:anchorId="55C8D64C" wp14:editId="0008AB9E">
            <wp:simplePos x="0" y="0"/>
            <wp:positionH relativeFrom="page">
              <wp:posOffset>2732405</wp:posOffset>
            </wp:positionH>
            <wp:positionV relativeFrom="page">
              <wp:posOffset>363220</wp:posOffset>
            </wp:positionV>
            <wp:extent cx="2235835" cy="2891790"/>
            <wp:effectExtent l="0" t="0" r="0" b="0"/>
            <wp:wrapThrough wrapText="bothSides">
              <wp:wrapPolygon edited="0">
                <wp:start x="982" y="7779"/>
                <wp:lineTo x="982" y="13660"/>
                <wp:lineTo x="20367" y="13660"/>
                <wp:lineTo x="20367" y="7779"/>
                <wp:lineTo x="982" y="7779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DANC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C8">
        <w:rPr>
          <w:noProof/>
        </w:rPr>
        <w:drawing>
          <wp:anchor distT="0" distB="0" distL="114300" distR="114300" simplePos="0" relativeHeight="251658393" behindDoc="0" locked="0" layoutInCell="1" allowOverlap="1" wp14:anchorId="55CAE668" wp14:editId="0E12EBF9">
            <wp:simplePos x="0" y="0"/>
            <wp:positionH relativeFrom="page">
              <wp:posOffset>3464536</wp:posOffset>
            </wp:positionH>
            <wp:positionV relativeFrom="page">
              <wp:posOffset>2343949</wp:posOffset>
            </wp:positionV>
            <wp:extent cx="1410189" cy="2116668"/>
            <wp:effectExtent l="342900" t="190500" r="317500" b="194945"/>
            <wp:wrapTight wrapText="bothSides">
              <wp:wrapPolygon edited="0">
                <wp:start x="21129" y="-192"/>
                <wp:lineTo x="13700" y="-2130"/>
                <wp:lineTo x="12565" y="-199"/>
                <wp:lineTo x="5136" y="-2137"/>
                <wp:lineTo x="4000" y="-206"/>
                <wp:lineTo x="558" y="-1104"/>
                <wp:lineTo x="-578" y="827"/>
                <wp:lineTo x="-1532" y="2805"/>
                <wp:lineTo x="-445" y="3089"/>
                <wp:lineTo x="-1580" y="5020"/>
                <wp:lineTo x="-493" y="5304"/>
                <wp:lineTo x="-1628" y="7235"/>
                <wp:lineTo x="-360" y="7565"/>
                <wp:lineTo x="-1495" y="9497"/>
                <wp:lineTo x="-408" y="9780"/>
                <wp:lineTo x="-1543" y="11711"/>
                <wp:lineTo x="-456" y="11995"/>
                <wp:lineTo x="-1591" y="13926"/>
                <wp:lineTo x="-323" y="14257"/>
                <wp:lineTo x="-1458" y="16188"/>
                <wp:lineTo x="-371" y="16471"/>
                <wp:lineTo x="-1506" y="18402"/>
                <wp:lineTo x="-419" y="18686"/>
                <wp:lineTo x="-499" y="21310"/>
                <wp:lineTo x="-389" y="21478"/>
                <wp:lineTo x="698" y="21761"/>
                <wp:lineTo x="19560" y="21670"/>
                <wp:lineTo x="21893" y="20191"/>
                <wp:lineTo x="21854" y="-3"/>
                <wp:lineTo x="21129" y="-192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410189" cy="21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D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04B0B8A" wp14:editId="68A030EB">
                <wp:simplePos x="0" y="0"/>
                <wp:positionH relativeFrom="page">
                  <wp:posOffset>41097</wp:posOffset>
                </wp:positionH>
                <wp:positionV relativeFrom="page">
                  <wp:posOffset>246580</wp:posOffset>
                </wp:positionV>
                <wp:extent cx="7226935" cy="9924836"/>
                <wp:effectExtent l="0" t="0" r="0" b="6985"/>
                <wp:wrapTight wrapText="bothSides">
                  <wp:wrapPolygon edited="0">
                    <wp:start x="190" y="0"/>
                    <wp:lineTo x="190" y="21588"/>
                    <wp:lineTo x="21370" y="21588"/>
                    <wp:lineTo x="21370" y="0"/>
                    <wp:lineTo x="190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935" cy="9924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D2D0914" w14:textId="5AEBE6DD" w:rsidR="00BB1E0D" w:rsidRPr="003600B0" w:rsidRDefault="00BB1E0D" w:rsidP="003E71AD">
                            <w:pPr>
                              <w:pStyle w:val="Title"/>
                              <w:rPr>
                                <w:rFonts w:ascii="Bernard MT Condensed" w:hAnsi="Bernard MT Condensed"/>
                                <w:b/>
                                <w:color w:val="FF20E0"/>
                                <w:sz w:val="144"/>
                                <w:szCs w:val="48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b/>
                                <w:color w:val="FF20E0"/>
                                <w:sz w:val="72"/>
                                <w:szCs w:val="48"/>
                              </w:rPr>
                              <w:t>Summer</w:t>
                            </w:r>
                            <w:r w:rsidR="006056C8">
                              <w:rPr>
                                <w:rFonts w:ascii="Bernard MT Condensed" w:hAnsi="Bernard MT Condensed"/>
                                <w:b/>
                                <w:color w:val="FF20E0"/>
                                <w:sz w:val="144"/>
                                <w:szCs w:val="48"/>
                              </w:rPr>
                              <w:t xml:space="preserve"> </w:t>
                            </w:r>
                            <w:r w:rsidRPr="003600B0">
                              <w:rPr>
                                <w:rFonts w:ascii="Bernard MT Condensed" w:hAnsi="Bernard MT Condensed"/>
                                <w:b/>
                                <w:color w:val="FF20E0"/>
                                <w:sz w:val="72"/>
                                <w:szCs w:val="48"/>
                              </w:rPr>
                              <w:t xml:space="preserve">Dance </w:t>
                            </w:r>
                            <w:r w:rsidR="003600B0" w:rsidRPr="003600B0">
                              <w:rPr>
                                <w:rFonts w:ascii="Bernard MT Condensed" w:hAnsi="Bernard MT Condensed"/>
                                <w:b/>
                                <w:color w:val="FF20E0"/>
                                <w:sz w:val="72"/>
                                <w:szCs w:val="48"/>
                              </w:rPr>
                              <w:t>at JUST DANCE!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B0B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.25pt;margin-top:19.4pt;width:569.05pt;height:781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" filled="f" stroked="f">
                <v:textbox inset=",0,,0">
                  <w:txbxContent>
                    <w:p w14:paraId="2D2D0914" w14:textId="5AEBE6DD" w:rsidR="00BB1E0D" w:rsidRPr="003600B0" w:rsidRDefault="00BB1E0D" w:rsidP="003E71AD">
                      <w:pPr>
                        <w:pStyle w:val="Title"/>
                        <w:rPr>
                          <w:rFonts w:ascii="Bernard MT Condensed" w:hAnsi="Bernard MT Condensed"/>
                          <w:b/>
                          <w:color w:val="FF20E0"/>
                          <w:sz w:val="144"/>
                          <w:szCs w:val="48"/>
                        </w:rPr>
                      </w:pPr>
                      <w:r w:rsidRPr="003600B0">
                        <w:rPr>
                          <w:rFonts w:ascii="Bernard MT Condensed" w:hAnsi="Bernard MT Condensed"/>
                          <w:b/>
                          <w:color w:val="FF20E0"/>
                          <w:sz w:val="72"/>
                          <w:szCs w:val="48"/>
                        </w:rPr>
                        <w:t>Summer</w:t>
                      </w:r>
                      <w:r w:rsidR="006056C8">
                        <w:rPr>
                          <w:rFonts w:ascii="Bernard MT Condensed" w:hAnsi="Bernard MT Condensed"/>
                          <w:b/>
                          <w:color w:val="FF20E0"/>
                          <w:sz w:val="144"/>
                          <w:szCs w:val="48"/>
                        </w:rPr>
                        <w:t xml:space="preserve"> </w:t>
                      </w:r>
                      <w:r w:rsidRPr="003600B0">
                        <w:rPr>
                          <w:rFonts w:ascii="Bernard MT Condensed" w:hAnsi="Bernard MT Condensed"/>
                          <w:b/>
                          <w:color w:val="FF20E0"/>
                          <w:sz w:val="72"/>
                          <w:szCs w:val="48"/>
                        </w:rPr>
                        <w:t xml:space="preserve">Dance </w:t>
                      </w:r>
                      <w:r w:rsidR="003600B0" w:rsidRPr="003600B0">
                        <w:rPr>
                          <w:rFonts w:ascii="Bernard MT Condensed" w:hAnsi="Bernard MT Condensed"/>
                          <w:b/>
                          <w:color w:val="FF20E0"/>
                          <w:sz w:val="72"/>
                          <w:szCs w:val="48"/>
                        </w:rPr>
                        <w:t>at JUST DANCE!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63E"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05735E13" wp14:editId="2E2D8BF3">
                <wp:simplePos x="0" y="0"/>
                <wp:positionH relativeFrom="page">
                  <wp:posOffset>379730</wp:posOffset>
                </wp:positionH>
                <wp:positionV relativeFrom="page">
                  <wp:posOffset>1242938</wp:posOffset>
                </wp:positionV>
                <wp:extent cx="2352040" cy="6113267"/>
                <wp:effectExtent l="0" t="0" r="0" b="8255"/>
                <wp:wrapTight wrapText="bothSides">
                  <wp:wrapPolygon edited="0">
                    <wp:start x="583" y="0"/>
                    <wp:lineTo x="583" y="21584"/>
                    <wp:lineTo x="20877" y="21584"/>
                    <wp:lineTo x="20877" y="0"/>
                    <wp:lineTo x="583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6113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FF7FA8" w14:textId="6436915C" w:rsidR="00BB1E0D" w:rsidRPr="003600B0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  <w:u w:val="single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  <w:u w:val="single"/>
                              </w:rPr>
                              <w:t>Week 1</w:t>
                            </w:r>
                          </w:p>
                          <w:p w14:paraId="1C736385" w14:textId="26441D39" w:rsidR="00BB1E0D" w:rsidRPr="003600B0" w:rsidRDefault="00885564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  <w:t>June 2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  <w:t>0</w:t>
                            </w:r>
                            <w:r w:rsidR="00BB1E0D" w:rsidRPr="003600B0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  <w:t>th-</w:t>
                            </w:r>
                            <w:r w:rsidR="003600B0" w:rsidRPr="003600B0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  <w:t xml:space="preserve"> Ju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2A8694" w:themeColor="accent2" w:themeShade="BF"/>
                                <w:sz w:val="32"/>
                                <w:szCs w:val="22"/>
                              </w:rPr>
                              <w:t>ne 24th</w:t>
                            </w:r>
                          </w:p>
                          <w:p w14:paraId="05E08898" w14:textId="2F1AA695" w:rsidR="00BB1E0D" w:rsidRPr="003600B0" w:rsidRDefault="00324944" w:rsidP="001D41B5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  <w:t>Encanto</w:t>
                            </w:r>
                            <w:r w:rsidR="003600B0" w:rsidRPr="003600B0"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  <w:t xml:space="preserve"> Camp</w:t>
                            </w:r>
                          </w:p>
                          <w:p w14:paraId="0360601D" w14:textId="11ECD977" w:rsidR="003600B0" w:rsidRDefault="003600B0" w:rsidP="001D41B5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  <w:t>Ages 4-7</w:t>
                            </w:r>
                          </w:p>
                          <w:p w14:paraId="465F6F17" w14:textId="2BC56699" w:rsidR="003600B0" w:rsidRPr="003600B0" w:rsidRDefault="003600B0" w:rsidP="001D41B5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55CB" w:themeColor="accent1" w:themeShade="BF"/>
                                <w:sz w:val="28"/>
                                <w:szCs w:val="22"/>
                              </w:rPr>
                              <w:t>9am-12pm</w:t>
                            </w:r>
                          </w:p>
                          <w:p w14:paraId="792C82DA" w14:textId="547999EC" w:rsidR="003600B0" w:rsidRPr="003600B0" w:rsidRDefault="00324944" w:rsidP="001D41B5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2"/>
                              </w:rPr>
                              <w:t>Tik Tok</w:t>
                            </w:r>
                            <w:r w:rsidR="003600B0" w:rsidRPr="003600B0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2"/>
                              </w:rPr>
                              <w:t xml:space="preserve"> Camp</w:t>
                            </w:r>
                          </w:p>
                          <w:p w14:paraId="11E4F0C9" w14:textId="37DB4C2D" w:rsidR="00BB1E0D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Ages 8 Up</w:t>
                            </w:r>
                          </w:p>
                          <w:p w14:paraId="7848208E" w14:textId="698A8DDC" w:rsidR="003600B0" w:rsidRDefault="0061063E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</w:pPr>
                            <w:r w:rsidRPr="0061063E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1</w:t>
                            </w:r>
                            <w:r w:rsidR="003600B0" w:rsidRPr="0061063E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pm-</w:t>
                            </w:r>
                            <w:r w:rsidRPr="0061063E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4</w:t>
                            </w:r>
                            <w:r w:rsidR="003600B0" w:rsidRPr="0061063E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pm</w:t>
                            </w:r>
                          </w:p>
                          <w:p w14:paraId="51093784" w14:textId="2AC68806" w:rsidR="005F1765" w:rsidRDefault="005F1765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$1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  <w:t>30</w:t>
                            </w:r>
                          </w:p>
                          <w:p w14:paraId="0B99CB0E" w14:textId="77777777" w:rsidR="003600B0" w:rsidRPr="003600B0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1"/>
                              </w:rPr>
                            </w:pPr>
                          </w:p>
                          <w:p w14:paraId="11C988EA" w14:textId="1224B4CB" w:rsidR="003600B0" w:rsidRPr="003600B0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1"/>
                                <w:u w:val="single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1"/>
                                <w:u w:val="single"/>
                              </w:rPr>
                              <w:t>Week 2</w:t>
                            </w:r>
                          </w:p>
                          <w:p w14:paraId="25388506" w14:textId="5C5C3A06" w:rsidR="003600B0" w:rsidRPr="003600B0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1063E"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8"/>
                                <w:u w:val="single"/>
                              </w:rPr>
                              <w:t>July 1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8"/>
                                <w:u w:val="single"/>
                              </w:rPr>
                              <w:t>1th</w:t>
                            </w:r>
                            <w:r w:rsidRPr="0061063E"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20E0"/>
                                <w:sz w:val="28"/>
                                <w:szCs w:val="28"/>
                                <w:u w:val="single"/>
                              </w:rPr>
                              <w:t>July 15th</w:t>
                            </w:r>
                          </w:p>
                          <w:p w14:paraId="1022BB03" w14:textId="3C3E5323" w:rsidR="003600B0" w:rsidRPr="003600B0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7EC719" w:themeColor="accent4" w:themeShade="80"/>
                                <w:sz w:val="28"/>
                                <w:szCs w:val="28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7EC719" w:themeColor="accent4" w:themeShade="80"/>
                                <w:sz w:val="28"/>
                                <w:szCs w:val="28"/>
                              </w:rPr>
                              <w:t xml:space="preserve">Ages 4-7 </w:t>
                            </w:r>
                          </w:p>
                          <w:p w14:paraId="3E0835D0" w14:textId="3E18E133" w:rsidR="003600B0" w:rsidRDefault="00324944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7EC719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7EC719" w:themeColor="accent4" w:themeShade="80"/>
                                <w:sz w:val="28"/>
                                <w:szCs w:val="28"/>
                              </w:rPr>
                              <w:t>Princess</w:t>
                            </w:r>
                            <w:r w:rsidR="003600B0" w:rsidRPr="003600B0">
                              <w:rPr>
                                <w:rFonts w:ascii="Bernard MT Condensed" w:hAnsi="Bernard MT Condensed"/>
                                <w:color w:val="7EC719" w:themeColor="accent4" w:themeShade="80"/>
                                <w:sz w:val="28"/>
                                <w:szCs w:val="28"/>
                              </w:rPr>
                              <w:t xml:space="preserve"> Party</w:t>
                            </w:r>
                          </w:p>
                          <w:p w14:paraId="1DE67C72" w14:textId="77777777" w:rsidR="003600B0" w:rsidRPr="003600B0" w:rsidRDefault="003600B0" w:rsidP="003600B0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9AM-12PM</w:t>
                            </w:r>
                          </w:p>
                          <w:p w14:paraId="57225D7F" w14:textId="6F2C65EB" w:rsidR="003600B0" w:rsidRPr="003600B0" w:rsidRDefault="003600B0" w:rsidP="003600B0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FFC000"/>
                                <w:sz w:val="28"/>
                                <w:szCs w:val="28"/>
                              </w:rPr>
                              <w:t>Ages 8 up</w:t>
                            </w:r>
                          </w:p>
                          <w:p w14:paraId="0E864874" w14:textId="6A30726D" w:rsidR="003600B0" w:rsidRPr="003600B0" w:rsidRDefault="00324944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C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ernard MT Condensed" w:hAnsi="Bernard MT Condensed"/>
                                <w:color w:val="FFC000"/>
                                <w:sz w:val="28"/>
                                <w:szCs w:val="28"/>
                              </w:rPr>
                              <w:t>Brooadway</w:t>
                            </w:r>
                            <w:proofErr w:type="spellEnd"/>
                            <w:r w:rsidR="003600B0" w:rsidRPr="003600B0">
                              <w:rPr>
                                <w:rFonts w:ascii="Bernard MT Condensed" w:hAnsi="Bernard MT Condensed"/>
                                <w:color w:val="FFC000"/>
                                <w:sz w:val="28"/>
                                <w:szCs w:val="28"/>
                              </w:rPr>
                              <w:t xml:space="preserve"> Camp</w:t>
                            </w:r>
                          </w:p>
                          <w:p w14:paraId="0811820E" w14:textId="110C518F" w:rsidR="003600B0" w:rsidRPr="003600B0" w:rsidRDefault="0061063E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1063E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1</w:t>
                            </w:r>
                            <w:r w:rsidR="003600B0" w:rsidRPr="0061063E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-</w:t>
                            </w:r>
                            <w:r w:rsidRPr="0061063E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4</w:t>
                            </w:r>
                            <w:r w:rsidR="003600B0" w:rsidRPr="0061063E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38B0D14A" w14:textId="767F99AA" w:rsidR="002255DF" w:rsidRDefault="002255DF" w:rsidP="002255DF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$1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>30</w:t>
                            </w:r>
                            <w:r w:rsidRPr="003600B0">
                              <w:rPr>
                                <w:rFonts w:ascii="Bernard MT Condensed" w:hAnsi="Bernard MT Condensed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95453D" w14:textId="77777777" w:rsidR="00BB1E0D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3366FF"/>
                                <w:sz w:val="32"/>
                              </w:rPr>
                            </w:pPr>
                          </w:p>
                          <w:p w14:paraId="188E0CC1" w14:textId="0F3DD378" w:rsidR="00BB1E0D" w:rsidRPr="003600B0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Pr="003600B0"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  <w:u w:val="single"/>
                              </w:rPr>
                              <w:t xml:space="preserve">Beginning </w:t>
                            </w:r>
                            <w:r w:rsidR="00BB1E0D" w:rsidRPr="003600B0"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  <w:u w:val="single"/>
                              </w:rPr>
                              <w:t>June 1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  <w:u w:val="single"/>
                              </w:rPr>
                              <w:t>4</w:t>
                            </w:r>
                            <w:r w:rsidR="00BB1E0D" w:rsidRPr="003600B0"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7A5148DB" w14:textId="46BA2084" w:rsidR="00BB1E0D" w:rsidRPr="00086FE5" w:rsidRDefault="00BB1E0D" w:rsidP="00086FE5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32"/>
                              </w:rPr>
                              <w:t>TAP BALLET TUMBLE CLASSES</w:t>
                            </w:r>
                          </w:p>
                          <w:p w14:paraId="1B64E934" w14:textId="3D4486AB" w:rsidR="00BB1E0D" w:rsidRPr="001D41B5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D41B5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Ages 2-</w:t>
                            </w:r>
                            <w:r w:rsidR="003600B0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C73FA9C" w14:textId="0FAE3D9D" w:rsidR="00BB1E0D" w:rsidRDefault="003600B0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Tues</w:t>
                            </w:r>
                            <w:r w:rsidR="00BB1E0D" w:rsidRPr="001D41B5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days 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BB1E0D" w:rsidRPr="001D41B5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="00BB1E0D" w:rsidRPr="001D41B5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0pm</w:t>
                            </w:r>
                          </w:p>
                          <w:p w14:paraId="16C11321" w14:textId="511DA355" w:rsidR="003600B0" w:rsidRDefault="003600B0" w:rsidP="003600B0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Fridays 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:30pm</w:t>
                            </w:r>
                          </w:p>
                          <w:p w14:paraId="1827457E" w14:textId="28CC1164" w:rsidR="00BB1E0D" w:rsidRDefault="003600B0" w:rsidP="003600B0">
                            <w:pPr>
                              <w:pStyle w:val="Heading3"/>
                              <w:jc w:val="left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BB1E0D" w:rsidRPr="002255DF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Saturdays 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 w:rsidR="00BB1E0D" w:rsidRPr="002255DF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:30</w:t>
                            </w:r>
                            <w:r w:rsidR="00324944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  <w:p w14:paraId="37C3E62C" w14:textId="5114A565" w:rsidR="00324944" w:rsidRPr="001D41B5" w:rsidRDefault="00324944" w:rsidP="003600B0">
                            <w:pPr>
                              <w:pStyle w:val="Heading3"/>
                              <w:jc w:val="left"/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         Saturdays 11:30am</w:t>
                            </w:r>
                          </w:p>
                          <w:p w14:paraId="593AF3E2" w14:textId="0272C296" w:rsidR="00BB1E0D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36"/>
                              </w:rPr>
                              <w:t>$55 per month</w:t>
                            </w:r>
                          </w:p>
                          <w:p w14:paraId="4C6FE1C9" w14:textId="77777777" w:rsidR="00BB1E0D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FF0000"/>
                                <w:sz w:val="36"/>
                              </w:rPr>
                            </w:pPr>
                          </w:p>
                          <w:p w14:paraId="59CF7FF7" w14:textId="67DD305D" w:rsidR="00BB1E0D" w:rsidRPr="00086FE5" w:rsidRDefault="00BB1E0D" w:rsidP="00A45013">
                            <w:pPr>
                              <w:pStyle w:val="Heading3"/>
                              <w:rPr>
                                <w:rFonts w:ascii="Bernard MT Condensed" w:hAnsi="Bernard MT Condensed"/>
                                <w:color w:val="2D909E" w:themeColor="background2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5E13" id="Text Box 191" o:spid="_x0000_s1027" type="#_x0000_t202" style="position:absolute;margin-left:29.9pt;margin-top:97.85pt;width:185.2pt;height:481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" filled="f" stroked="f">
                <v:textbox inset=",0,,0">
                  <w:txbxContent>
                    <w:p w14:paraId="4DFF7FA8" w14:textId="6436915C" w:rsidR="00BB1E0D" w:rsidRPr="003600B0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  <w:u w:val="single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  <w:u w:val="single"/>
                        </w:rPr>
                        <w:t>Week 1</w:t>
                      </w:r>
                    </w:p>
                    <w:p w14:paraId="1C736385" w14:textId="26441D39" w:rsidR="00BB1E0D" w:rsidRPr="003600B0" w:rsidRDefault="00885564" w:rsidP="00A45013">
                      <w:pPr>
                        <w:pStyle w:val="Heading3"/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  <w:t>June 2</w:t>
                      </w:r>
                      <w:r w:rsidR="00324944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  <w:t>0</w:t>
                      </w:r>
                      <w:r w:rsidR="00BB1E0D" w:rsidRPr="003600B0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  <w:t>th-</w:t>
                      </w:r>
                      <w:r w:rsidR="003600B0" w:rsidRPr="003600B0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  <w:t xml:space="preserve"> Ju</w:t>
                      </w:r>
                      <w:r w:rsidR="00324944">
                        <w:rPr>
                          <w:rFonts w:ascii="Bernard MT Condensed" w:hAnsi="Bernard MT Condensed"/>
                          <w:color w:val="2A8694" w:themeColor="accent2" w:themeShade="BF"/>
                          <w:sz w:val="32"/>
                          <w:szCs w:val="22"/>
                        </w:rPr>
                        <w:t>ne 24th</w:t>
                      </w:r>
                    </w:p>
                    <w:p w14:paraId="05E08898" w14:textId="2F1AA695" w:rsidR="00BB1E0D" w:rsidRPr="003600B0" w:rsidRDefault="00324944" w:rsidP="001D41B5">
                      <w:pPr>
                        <w:pStyle w:val="Heading3"/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</w:pPr>
                      <w:r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  <w:t>Encanto</w:t>
                      </w:r>
                      <w:r w:rsidR="003600B0" w:rsidRPr="003600B0"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  <w:t xml:space="preserve"> Camp</w:t>
                      </w:r>
                    </w:p>
                    <w:p w14:paraId="0360601D" w14:textId="11ECD977" w:rsidR="003600B0" w:rsidRDefault="003600B0" w:rsidP="001D41B5">
                      <w:pPr>
                        <w:pStyle w:val="Heading3"/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  <w:t>Ages 4-7</w:t>
                      </w:r>
                    </w:p>
                    <w:p w14:paraId="465F6F17" w14:textId="2BC56699" w:rsidR="003600B0" w:rsidRPr="003600B0" w:rsidRDefault="003600B0" w:rsidP="001D41B5">
                      <w:pPr>
                        <w:pStyle w:val="Heading3"/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</w:pPr>
                      <w:r>
                        <w:rPr>
                          <w:rFonts w:ascii="Bernard MT Condensed" w:hAnsi="Bernard MT Condensed"/>
                          <w:color w:val="9255CB" w:themeColor="accent1" w:themeShade="BF"/>
                          <w:sz w:val="28"/>
                          <w:szCs w:val="22"/>
                        </w:rPr>
                        <w:t>9am-12pm</w:t>
                      </w:r>
                    </w:p>
                    <w:p w14:paraId="792C82DA" w14:textId="547999EC" w:rsidR="003600B0" w:rsidRPr="003600B0" w:rsidRDefault="00324944" w:rsidP="001D41B5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2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2"/>
                        </w:rPr>
                        <w:t>Tik Tok</w:t>
                      </w:r>
                      <w:r w:rsidR="003600B0" w:rsidRPr="003600B0">
                        <w:rPr>
                          <w:rFonts w:ascii="Bernard MT Condensed" w:hAnsi="Bernard MT Condensed"/>
                          <w:color w:val="FF0000"/>
                          <w:sz w:val="28"/>
                          <w:szCs w:val="22"/>
                        </w:rPr>
                        <w:t xml:space="preserve"> Camp</w:t>
                      </w:r>
                    </w:p>
                    <w:p w14:paraId="11E4F0C9" w14:textId="37DB4C2D" w:rsidR="00BB1E0D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Ages 8 Up</w:t>
                      </w:r>
                    </w:p>
                    <w:p w14:paraId="7848208E" w14:textId="698A8DDC" w:rsidR="003600B0" w:rsidRDefault="0061063E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</w:pPr>
                      <w:r w:rsidRPr="0061063E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1</w:t>
                      </w:r>
                      <w:r w:rsidR="003600B0" w:rsidRPr="0061063E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pm-</w:t>
                      </w:r>
                      <w:r w:rsidRPr="0061063E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4</w:t>
                      </w:r>
                      <w:r w:rsidR="003600B0" w:rsidRPr="0061063E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pm</w:t>
                      </w:r>
                    </w:p>
                    <w:p w14:paraId="51093784" w14:textId="2AC68806" w:rsidR="005F1765" w:rsidRDefault="005F1765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$1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  <w:t>30</w:t>
                      </w:r>
                    </w:p>
                    <w:p w14:paraId="0B99CB0E" w14:textId="77777777" w:rsidR="003600B0" w:rsidRPr="003600B0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1"/>
                        </w:rPr>
                      </w:pPr>
                    </w:p>
                    <w:p w14:paraId="11C988EA" w14:textId="1224B4CB" w:rsidR="003600B0" w:rsidRPr="003600B0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20E0"/>
                          <w:sz w:val="28"/>
                          <w:szCs w:val="21"/>
                          <w:u w:val="single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FF20E0"/>
                          <w:sz w:val="28"/>
                          <w:szCs w:val="21"/>
                          <w:u w:val="single"/>
                        </w:rPr>
                        <w:t>Week 2</w:t>
                      </w:r>
                    </w:p>
                    <w:p w14:paraId="25388506" w14:textId="5C5C3A06" w:rsidR="003600B0" w:rsidRPr="003600B0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20E0"/>
                          <w:sz w:val="28"/>
                          <w:szCs w:val="28"/>
                          <w:u w:val="single"/>
                        </w:rPr>
                      </w:pPr>
                      <w:r w:rsidRPr="0061063E">
                        <w:rPr>
                          <w:rFonts w:ascii="Bernard MT Condensed" w:hAnsi="Bernard MT Condensed"/>
                          <w:color w:val="FF20E0"/>
                          <w:sz w:val="28"/>
                          <w:szCs w:val="28"/>
                          <w:u w:val="single"/>
                        </w:rPr>
                        <w:t>July 1</w:t>
                      </w:r>
                      <w:r w:rsidR="00324944">
                        <w:rPr>
                          <w:rFonts w:ascii="Bernard MT Condensed" w:hAnsi="Bernard MT Condensed"/>
                          <w:color w:val="FF20E0"/>
                          <w:sz w:val="28"/>
                          <w:szCs w:val="28"/>
                          <w:u w:val="single"/>
                        </w:rPr>
                        <w:t>1th</w:t>
                      </w:r>
                      <w:r w:rsidRPr="0061063E">
                        <w:rPr>
                          <w:rFonts w:ascii="Bernard MT Condensed" w:hAnsi="Bernard MT Condensed"/>
                          <w:color w:val="FF20E0"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324944">
                        <w:rPr>
                          <w:rFonts w:ascii="Bernard MT Condensed" w:hAnsi="Bernard MT Condensed"/>
                          <w:color w:val="FF20E0"/>
                          <w:sz w:val="28"/>
                          <w:szCs w:val="28"/>
                          <w:u w:val="single"/>
                        </w:rPr>
                        <w:t>July 15th</w:t>
                      </w:r>
                    </w:p>
                    <w:p w14:paraId="1022BB03" w14:textId="3C3E5323" w:rsidR="003600B0" w:rsidRPr="003600B0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7EC719" w:themeColor="accent4" w:themeShade="80"/>
                          <w:sz w:val="28"/>
                          <w:szCs w:val="28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7EC719" w:themeColor="accent4" w:themeShade="80"/>
                          <w:sz w:val="28"/>
                          <w:szCs w:val="28"/>
                        </w:rPr>
                        <w:t xml:space="preserve">Ages 4-7 </w:t>
                      </w:r>
                    </w:p>
                    <w:p w14:paraId="3E0835D0" w14:textId="3E18E133" w:rsidR="003600B0" w:rsidRDefault="00324944" w:rsidP="00A45013">
                      <w:pPr>
                        <w:pStyle w:val="Heading3"/>
                        <w:rPr>
                          <w:rFonts w:ascii="Bernard MT Condensed" w:hAnsi="Bernard MT Condensed"/>
                          <w:color w:val="7EC719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color w:val="7EC719" w:themeColor="accent4" w:themeShade="80"/>
                          <w:sz w:val="28"/>
                          <w:szCs w:val="28"/>
                        </w:rPr>
                        <w:t>Princess</w:t>
                      </w:r>
                      <w:r w:rsidR="003600B0" w:rsidRPr="003600B0">
                        <w:rPr>
                          <w:rFonts w:ascii="Bernard MT Condensed" w:hAnsi="Bernard MT Condensed"/>
                          <w:color w:val="7EC719" w:themeColor="accent4" w:themeShade="80"/>
                          <w:sz w:val="28"/>
                          <w:szCs w:val="28"/>
                        </w:rPr>
                        <w:t xml:space="preserve"> Party</w:t>
                      </w:r>
                    </w:p>
                    <w:p w14:paraId="1DE67C72" w14:textId="77777777" w:rsidR="003600B0" w:rsidRPr="003600B0" w:rsidRDefault="003600B0" w:rsidP="003600B0">
                      <w:pPr>
                        <w:pStyle w:val="Heading3"/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9AM-12PM</w:t>
                      </w:r>
                    </w:p>
                    <w:p w14:paraId="57225D7F" w14:textId="6F2C65EB" w:rsidR="003600B0" w:rsidRPr="003600B0" w:rsidRDefault="003600B0" w:rsidP="003600B0">
                      <w:pPr>
                        <w:pStyle w:val="Heading3"/>
                        <w:rPr>
                          <w:rFonts w:ascii="Bernard MT Condensed" w:hAnsi="Bernard MT Condensed"/>
                          <w:color w:val="FFC000"/>
                          <w:sz w:val="28"/>
                          <w:szCs w:val="28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FFC000"/>
                          <w:sz w:val="28"/>
                          <w:szCs w:val="28"/>
                        </w:rPr>
                        <w:t>Ages 8 up</w:t>
                      </w:r>
                    </w:p>
                    <w:p w14:paraId="0E864874" w14:textId="6A30726D" w:rsidR="003600B0" w:rsidRPr="003600B0" w:rsidRDefault="00324944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C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ernard MT Condensed" w:hAnsi="Bernard MT Condensed"/>
                          <w:color w:val="FFC000"/>
                          <w:sz w:val="28"/>
                          <w:szCs w:val="28"/>
                        </w:rPr>
                        <w:t>Brooadway</w:t>
                      </w:r>
                      <w:proofErr w:type="spellEnd"/>
                      <w:r w:rsidR="003600B0" w:rsidRPr="003600B0">
                        <w:rPr>
                          <w:rFonts w:ascii="Bernard MT Condensed" w:hAnsi="Bernard MT Condensed"/>
                          <w:color w:val="FFC000"/>
                          <w:sz w:val="28"/>
                          <w:szCs w:val="28"/>
                        </w:rPr>
                        <w:t xml:space="preserve"> Camp</w:t>
                      </w:r>
                    </w:p>
                    <w:p w14:paraId="0811820E" w14:textId="110C518F" w:rsidR="003600B0" w:rsidRPr="003600B0" w:rsidRDefault="0061063E" w:rsidP="00A45013">
                      <w:pPr>
                        <w:pStyle w:val="Heading3"/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</w:pPr>
                      <w:r w:rsidRPr="0061063E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1</w:t>
                      </w:r>
                      <w:r w:rsidR="003600B0" w:rsidRPr="0061063E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-</w:t>
                      </w:r>
                      <w:r w:rsidRPr="0061063E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4</w:t>
                      </w:r>
                      <w:r w:rsidR="003600B0" w:rsidRPr="0061063E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pm</w:t>
                      </w:r>
                    </w:p>
                    <w:p w14:paraId="38B0D14A" w14:textId="767F99AA" w:rsidR="002255DF" w:rsidRDefault="002255DF" w:rsidP="002255DF">
                      <w:pPr>
                        <w:pStyle w:val="Heading3"/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$1</w:t>
                      </w:r>
                      <w:r w:rsidR="00324944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>30</w:t>
                      </w:r>
                      <w:r w:rsidRPr="003600B0">
                        <w:rPr>
                          <w:rFonts w:ascii="Bernard MT Condensed" w:hAnsi="Bernard MT Condensed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95453D" w14:textId="77777777" w:rsidR="00BB1E0D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3366FF"/>
                          <w:sz w:val="32"/>
                        </w:rPr>
                      </w:pPr>
                    </w:p>
                    <w:p w14:paraId="188E0CC1" w14:textId="0F3DD378" w:rsidR="00BB1E0D" w:rsidRPr="003600B0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32"/>
                        </w:rPr>
                        <w:t xml:space="preserve"> </w:t>
                      </w:r>
                      <w:r w:rsidRPr="003600B0">
                        <w:rPr>
                          <w:rFonts w:ascii="Bernard MT Condensed" w:hAnsi="Bernard MT Condensed"/>
                          <w:color w:val="FF0000"/>
                          <w:sz w:val="32"/>
                          <w:u w:val="single"/>
                        </w:rPr>
                        <w:t xml:space="preserve">Beginning </w:t>
                      </w:r>
                      <w:r w:rsidR="00BB1E0D" w:rsidRPr="003600B0">
                        <w:rPr>
                          <w:rFonts w:ascii="Bernard MT Condensed" w:hAnsi="Bernard MT Condensed"/>
                          <w:color w:val="FF0000"/>
                          <w:sz w:val="32"/>
                          <w:u w:val="single"/>
                        </w:rPr>
                        <w:t>June 1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32"/>
                          <w:u w:val="single"/>
                        </w:rPr>
                        <w:t>4</w:t>
                      </w:r>
                      <w:r w:rsidR="00BB1E0D" w:rsidRPr="003600B0">
                        <w:rPr>
                          <w:rFonts w:ascii="Bernard MT Condensed" w:hAnsi="Bernard MT Condensed"/>
                          <w:color w:val="FF0000"/>
                          <w:sz w:val="32"/>
                          <w:u w:val="single"/>
                          <w:vertAlign w:val="superscript"/>
                        </w:rPr>
                        <w:t>th</w:t>
                      </w:r>
                    </w:p>
                    <w:p w14:paraId="7A5148DB" w14:textId="46BA2084" w:rsidR="00BB1E0D" w:rsidRPr="00086FE5" w:rsidRDefault="00BB1E0D" w:rsidP="00086FE5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32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32"/>
                        </w:rPr>
                        <w:t>TAP BALLET TUMBLE CLASSES</w:t>
                      </w:r>
                    </w:p>
                    <w:p w14:paraId="1B64E934" w14:textId="3D4486AB" w:rsidR="00BB1E0D" w:rsidRPr="001D41B5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 w:rsidRPr="001D41B5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Ages 2-</w:t>
                      </w:r>
                      <w:r w:rsidR="003600B0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  <w:p w14:paraId="5C73FA9C" w14:textId="0FAE3D9D" w:rsidR="00BB1E0D" w:rsidRDefault="003600B0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Tues</w:t>
                      </w:r>
                      <w:r w:rsidR="00BB1E0D" w:rsidRPr="001D41B5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days 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="00BB1E0D" w:rsidRPr="001D41B5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="00BB1E0D" w:rsidRPr="001D41B5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0pm</w:t>
                      </w:r>
                    </w:p>
                    <w:p w14:paraId="16C11321" w14:textId="511DA355" w:rsidR="003600B0" w:rsidRDefault="003600B0" w:rsidP="003600B0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Fridays 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:30pm</w:t>
                      </w:r>
                    </w:p>
                    <w:p w14:paraId="1827457E" w14:textId="28CC1164" w:rsidR="00BB1E0D" w:rsidRDefault="003600B0" w:rsidP="003600B0">
                      <w:pPr>
                        <w:pStyle w:val="Heading3"/>
                        <w:jc w:val="left"/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          </w:t>
                      </w:r>
                      <w:r w:rsidR="00BB1E0D" w:rsidRPr="002255DF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Saturdays 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9</w:t>
                      </w:r>
                      <w:r w:rsidR="00BB1E0D" w:rsidRPr="002255DF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:30</w:t>
                      </w:r>
                      <w:r w:rsidR="00324944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am</w:t>
                      </w:r>
                    </w:p>
                    <w:p w14:paraId="37C3E62C" w14:textId="5114A565" w:rsidR="00324944" w:rsidRPr="001D41B5" w:rsidRDefault="00324944" w:rsidP="003600B0">
                      <w:pPr>
                        <w:pStyle w:val="Heading3"/>
                        <w:jc w:val="left"/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         Saturdays 11:30am</w:t>
                      </w:r>
                    </w:p>
                    <w:p w14:paraId="593AF3E2" w14:textId="0272C296" w:rsidR="00BB1E0D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36"/>
                        </w:rPr>
                      </w:pPr>
                      <w:r>
                        <w:rPr>
                          <w:rFonts w:ascii="Bernard MT Condensed" w:hAnsi="Bernard MT Condensed"/>
                          <w:color w:val="FF0000"/>
                          <w:sz w:val="36"/>
                        </w:rPr>
                        <w:t>$55 per month</w:t>
                      </w:r>
                    </w:p>
                    <w:p w14:paraId="4C6FE1C9" w14:textId="77777777" w:rsidR="00BB1E0D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FF0000"/>
                          <w:sz w:val="36"/>
                        </w:rPr>
                      </w:pPr>
                    </w:p>
                    <w:p w14:paraId="59CF7FF7" w14:textId="67DD305D" w:rsidR="00BB1E0D" w:rsidRPr="00086FE5" w:rsidRDefault="00BB1E0D" w:rsidP="00A45013">
                      <w:pPr>
                        <w:pStyle w:val="Heading3"/>
                        <w:rPr>
                          <w:rFonts w:ascii="Bernard MT Condensed" w:hAnsi="Bernard MT Condensed"/>
                          <w:color w:val="2D909E" w:themeColor="background2" w:themeShade="80"/>
                          <w:sz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00B0">
        <w:rPr>
          <w:noProof/>
        </w:rPr>
        <mc:AlternateContent>
          <mc:Choice Requires="wps">
            <w:drawing>
              <wp:anchor distT="0" distB="0" distL="114300" distR="114300" simplePos="0" relativeHeight="251665561" behindDoc="0" locked="0" layoutInCell="1" allowOverlap="1" wp14:anchorId="29ED78BC" wp14:editId="119E569D">
                <wp:simplePos x="0" y="0"/>
                <wp:positionH relativeFrom="page">
                  <wp:posOffset>5214796</wp:posOffset>
                </wp:positionH>
                <wp:positionV relativeFrom="page">
                  <wp:posOffset>3041964</wp:posOffset>
                </wp:positionV>
                <wp:extent cx="2048510" cy="1602464"/>
                <wp:effectExtent l="0" t="0" r="0" b="0"/>
                <wp:wrapThrough wrapText="bothSides">
                  <wp:wrapPolygon edited="0">
                    <wp:start x="0" y="0"/>
                    <wp:lineTo x="0" y="21403"/>
                    <wp:lineTo x="21426" y="21403"/>
                    <wp:lineTo x="21426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160246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227EB" w14:textId="228B492E" w:rsidR="00BB1E0D" w:rsidRPr="00324944" w:rsidRDefault="00324944" w:rsidP="003600B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Jazz, Ballet, Musical</w:t>
                            </w:r>
                            <w:r w:rsidR="006056C8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Theatre and </w:t>
                            </w:r>
                            <w:proofErr w:type="gramStart"/>
                            <w:r w:rsidR="003600B0"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Technique  </w:t>
                            </w:r>
                            <w:r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Classes</w:t>
                            </w:r>
                            <w:proofErr w:type="gramEnd"/>
                            <w:r w:rsidR="003600B0"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428CCF" w14:textId="188BB50B" w:rsidR="003600B0" w:rsidRPr="00324944" w:rsidRDefault="003600B0" w:rsidP="003600B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July </w:t>
                            </w:r>
                            <w:r w:rsidR="00324944"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324944"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324944"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-Aug 3rd</w:t>
                            </w:r>
                            <w:r w:rsidRPr="0032494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8B1D729" w14:textId="18F7B971" w:rsidR="003600B0" w:rsidRPr="003600B0" w:rsidRDefault="003600B0" w:rsidP="00324944">
                            <w:pPr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0B0"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80D7676" w14:textId="77777777" w:rsidR="003600B0" w:rsidRPr="003600B0" w:rsidRDefault="003600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D78BC" id="Text Box 22" o:spid="_x0000_s1028" type="#_x0000_t202" style="position:absolute;margin-left:410.6pt;margin-top:239.5pt;width:161.3pt;height:126.2pt;z-index:251665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" fillcolor="yellow" stroked="f">
                <v:textbox>
                  <w:txbxContent>
                    <w:p w14:paraId="3BA227EB" w14:textId="228B492E" w:rsidR="00BB1E0D" w:rsidRPr="00324944" w:rsidRDefault="00324944" w:rsidP="003600B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Jazz, Ballet, Musical</w:t>
                      </w:r>
                      <w:r w:rsidR="006056C8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Theatre and </w:t>
                      </w:r>
                      <w:proofErr w:type="gramStart"/>
                      <w:r w:rsidR="003600B0"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Technique  </w:t>
                      </w:r>
                      <w:r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Classes</w:t>
                      </w:r>
                      <w:proofErr w:type="gramEnd"/>
                      <w:r w:rsidR="003600B0"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9428CCF" w14:textId="188BB50B" w:rsidR="003600B0" w:rsidRPr="00324944" w:rsidRDefault="003600B0" w:rsidP="003600B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July </w:t>
                      </w:r>
                      <w:r w:rsidR="00324944"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324944"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324944"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-Aug 3rd</w:t>
                      </w:r>
                      <w:r w:rsidRPr="0032494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8B1D729" w14:textId="18F7B971" w:rsidR="003600B0" w:rsidRPr="003600B0" w:rsidRDefault="003600B0" w:rsidP="00324944">
                      <w:pPr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0B0"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80D7676" w14:textId="77777777" w:rsidR="003600B0" w:rsidRPr="003600B0" w:rsidRDefault="003600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1D7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483D326" wp14:editId="6C0A5D42">
                <wp:simplePos x="0" y="0"/>
                <wp:positionH relativeFrom="page">
                  <wp:posOffset>3078480</wp:posOffset>
                </wp:positionH>
                <wp:positionV relativeFrom="page">
                  <wp:posOffset>5956300</wp:posOffset>
                </wp:positionV>
                <wp:extent cx="4305300" cy="1308100"/>
                <wp:effectExtent l="0" t="0" r="0" b="12700"/>
                <wp:wrapTight wrapText="bothSides">
                  <wp:wrapPolygon edited="0">
                    <wp:start x="127" y="0"/>
                    <wp:lineTo x="127" y="21390"/>
                    <wp:lineTo x="21281" y="21390"/>
                    <wp:lineTo x="21281" y="0"/>
                    <wp:lineTo x="127" y="0"/>
                  </wp:wrapPolygon>
                </wp:wrapTight>
                <wp:docPr id="8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6ADBDB0" w14:textId="2D0FED8B" w:rsidR="00BB1E0D" w:rsidRDefault="00BB1E0D" w:rsidP="003A402D">
                            <w:pPr>
                              <w:pStyle w:val="BodyText"/>
                              <w:jc w:val="center"/>
                              <w:rPr>
                                <w:b/>
                                <w:color w:val="2D909E" w:themeColor="background2" w:themeShade="80"/>
                              </w:rPr>
                            </w:pPr>
                            <w:r w:rsidRPr="002255DF">
                              <w:rPr>
                                <w:b/>
                                <w:color w:val="2D909E" w:themeColor="background2" w:themeShade="80"/>
                              </w:rPr>
                              <w:t>Themed dancing and activities, Crafts, Technique and Training. Jazz, Tap, Ballet</w:t>
                            </w:r>
                            <w:proofErr w:type="gramStart"/>
                            <w:r w:rsidRPr="002255DF">
                              <w:rPr>
                                <w:b/>
                                <w:color w:val="2D909E" w:themeColor="background2" w:themeShade="80"/>
                              </w:rPr>
                              <w:t>, ,</w:t>
                            </w:r>
                            <w:proofErr w:type="gramEnd"/>
                            <w:r w:rsidRPr="002255DF">
                              <w:rPr>
                                <w:b/>
                                <w:color w:val="2D909E" w:themeColor="background2" w:themeShade="80"/>
                              </w:rPr>
                              <w:t xml:space="preserve"> Musical Theatre, , Turns, Leaps Conditioning Classes and MORE!</w:t>
                            </w:r>
                          </w:p>
                          <w:p w14:paraId="4B5F6339" w14:textId="5B44BECD" w:rsidR="00BB1E0D" w:rsidRPr="00324944" w:rsidRDefault="00BB1E0D" w:rsidP="003A402D">
                            <w:pPr>
                              <w:pStyle w:val="BodyTex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324944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1"/>
                              </w:rPr>
                              <w:t>CALL 480-634-1239</w:t>
                            </w:r>
                            <w:r w:rsidR="00324944" w:rsidRPr="00324944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1"/>
                              </w:rPr>
                              <w:t xml:space="preserve"> </w:t>
                            </w:r>
                          </w:p>
                          <w:p w14:paraId="3B4474D5" w14:textId="77777777" w:rsidR="00324944" w:rsidRPr="00F11D79" w:rsidRDefault="00324944" w:rsidP="003A402D">
                            <w:pPr>
                              <w:pStyle w:val="BodyTex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</w:pPr>
                          </w:p>
                          <w:p w14:paraId="5C4FAAD6" w14:textId="760F9C7B" w:rsidR="00BB1E0D" w:rsidRPr="00647136" w:rsidRDefault="00BB1E0D" w:rsidP="00324944">
                            <w:pPr>
                              <w:pStyle w:val="BodyText"/>
                              <w:rPr>
                                <w:b/>
                                <w:color w:val="2D909E" w:themeColor="background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D326" id="Text Box 437" o:spid="_x0000_s1029" type="#_x0000_t202" style="position:absolute;margin-left:242.4pt;margin-top:469pt;width:339pt;height:103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" filled="f" stroked="f">
                <v:textbox inset=",0,,0">
                  <w:txbxContent>
                    <w:p w14:paraId="06ADBDB0" w14:textId="2D0FED8B" w:rsidR="00BB1E0D" w:rsidRDefault="00BB1E0D" w:rsidP="003A402D">
                      <w:pPr>
                        <w:pStyle w:val="BodyText"/>
                        <w:jc w:val="center"/>
                        <w:rPr>
                          <w:b/>
                          <w:color w:val="2D909E" w:themeColor="background2" w:themeShade="80"/>
                        </w:rPr>
                      </w:pPr>
                      <w:r w:rsidRPr="002255DF">
                        <w:rPr>
                          <w:b/>
                          <w:color w:val="2D909E" w:themeColor="background2" w:themeShade="80"/>
                        </w:rPr>
                        <w:t>Themed dancing and activities, Crafts, Technique and Training. Jazz, Tap, Ballet</w:t>
                      </w:r>
                      <w:proofErr w:type="gramStart"/>
                      <w:r w:rsidRPr="002255DF">
                        <w:rPr>
                          <w:b/>
                          <w:color w:val="2D909E" w:themeColor="background2" w:themeShade="80"/>
                        </w:rPr>
                        <w:t>, ,</w:t>
                      </w:r>
                      <w:proofErr w:type="gramEnd"/>
                      <w:r w:rsidRPr="002255DF">
                        <w:rPr>
                          <w:b/>
                          <w:color w:val="2D909E" w:themeColor="background2" w:themeShade="80"/>
                        </w:rPr>
                        <w:t xml:space="preserve"> Musical Theatre, , Turns, Leaps Conditioning Classes and MORE!</w:t>
                      </w:r>
                    </w:p>
                    <w:p w14:paraId="4B5F6339" w14:textId="5B44BECD" w:rsidR="00BB1E0D" w:rsidRPr="00324944" w:rsidRDefault="00BB1E0D" w:rsidP="003A402D">
                      <w:pPr>
                        <w:pStyle w:val="BodyText"/>
                        <w:jc w:val="center"/>
                        <w:rPr>
                          <w:rFonts w:ascii="Arial Black" w:hAnsi="Arial Black"/>
                          <w:color w:val="FF0000"/>
                          <w:sz w:val="22"/>
                          <w:szCs w:val="18"/>
                        </w:rPr>
                      </w:pPr>
                      <w:r w:rsidRPr="00324944">
                        <w:rPr>
                          <w:rFonts w:ascii="Arial Black" w:hAnsi="Arial Black"/>
                          <w:color w:val="FF0000"/>
                          <w:sz w:val="28"/>
                          <w:szCs w:val="21"/>
                        </w:rPr>
                        <w:t>CALL 480-634-1239</w:t>
                      </w:r>
                      <w:r w:rsidR="00324944" w:rsidRPr="00324944">
                        <w:rPr>
                          <w:rFonts w:ascii="Arial Black" w:hAnsi="Arial Black"/>
                          <w:color w:val="FF0000"/>
                          <w:sz w:val="28"/>
                          <w:szCs w:val="21"/>
                        </w:rPr>
                        <w:t xml:space="preserve"> </w:t>
                      </w:r>
                    </w:p>
                    <w:p w14:paraId="3B4474D5" w14:textId="77777777" w:rsidR="00324944" w:rsidRPr="00F11D79" w:rsidRDefault="00324944" w:rsidP="003A402D">
                      <w:pPr>
                        <w:pStyle w:val="BodyText"/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</w:rPr>
                      </w:pPr>
                    </w:p>
                    <w:p w14:paraId="5C4FAAD6" w14:textId="760F9C7B" w:rsidR="00BB1E0D" w:rsidRPr="00647136" w:rsidRDefault="00BB1E0D" w:rsidP="00324944">
                      <w:pPr>
                        <w:pStyle w:val="BodyText"/>
                        <w:rPr>
                          <w:b/>
                          <w:color w:val="2D909E" w:themeColor="background2" w:themeShade="8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1D79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8C2183" wp14:editId="310B42BF">
                <wp:simplePos x="0" y="0"/>
                <wp:positionH relativeFrom="page">
                  <wp:posOffset>3078480</wp:posOffset>
                </wp:positionH>
                <wp:positionV relativeFrom="page">
                  <wp:posOffset>4960620</wp:posOffset>
                </wp:positionV>
                <wp:extent cx="4305300" cy="995680"/>
                <wp:effectExtent l="0" t="0" r="0" b="20320"/>
                <wp:wrapTight wrapText="bothSides">
                  <wp:wrapPolygon edited="0">
                    <wp:start x="127" y="0"/>
                    <wp:lineTo x="127" y="21490"/>
                    <wp:lineTo x="21281" y="21490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A310BC" w14:textId="5B06C426" w:rsidR="00BB1E0D" w:rsidRPr="00A45013" w:rsidRDefault="00BB1E0D" w:rsidP="0041207C">
                            <w:pPr>
                              <w:pStyle w:val="Heading1"/>
                              <w:rPr>
                                <w:b/>
                                <w:i/>
                                <w:sz w:val="52"/>
                              </w:rPr>
                            </w:pPr>
                            <w:r w:rsidRPr="00A45013">
                              <w:rPr>
                                <w:b/>
                                <w:i/>
                                <w:sz w:val="44"/>
                              </w:rPr>
                              <w:t>Get o</w:t>
                            </w:r>
                            <w:r>
                              <w:rPr>
                                <w:b/>
                                <w:i/>
                                <w:sz w:val="44"/>
                              </w:rPr>
                              <w:t>ut of the hot sun and into the dance s</w:t>
                            </w:r>
                            <w:r w:rsidRPr="00A45013">
                              <w:rPr>
                                <w:b/>
                                <w:i/>
                                <w:sz w:val="44"/>
                              </w:rPr>
                              <w:t xml:space="preserve">tudio to have FUN </w:t>
                            </w:r>
                            <w:proofErr w:type="gramStart"/>
                            <w:r w:rsidRPr="00A45013">
                              <w:rPr>
                                <w:b/>
                                <w:i/>
                                <w:sz w:val="44"/>
                              </w:rPr>
                              <w:t>and  advance</w:t>
                            </w:r>
                            <w:proofErr w:type="gramEnd"/>
                            <w:r w:rsidRPr="00A45013">
                              <w:rPr>
                                <w:b/>
                                <w:i/>
                                <w:sz w:val="44"/>
                              </w:rPr>
                              <w:t xml:space="preserve"> your dance training!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2183" id="Text Box 14" o:spid="_x0000_s1031" type="#_x0000_t202" style="position:absolute;margin-left:242.4pt;margin-top:390.6pt;width:339pt;height:78.4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" filled="f" stroked="f">
                <v:textbox inset=",0,,0">
                  <w:txbxContent>
                    <w:p w14:paraId="49A310BC" w14:textId="5B06C426" w:rsidR="00BB1E0D" w:rsidRPr="00A45013" w:rsidRDefault="00BB1E0D" w:rsidP="0041207C">
                      <w:pPr>
                        <w:pStyle w:val="Heading1"/>
                        <w:rPr>
                          <w:b/>
                          <w:i/>
                          <w:sz w:val="52"/>
                        </w:rPr>
                      </w:pPr>
                      <w:r w:rsidRPr="00A45013">
                        <w:rPr>
                          <w:b/>
                          <w:i/>
                          <w:sz w:val="44"/>
                        </w:rPr>
                        <w:t>Get o</w:t>
                      </w:r>
                      <w:r>
                        <w:rPr>
                          <w:b/>
                          <w:i/>
                          <w:sz w:val="44"/>
                        </w:rPr>
                        <w:t>ut of the hot sun and into the dance s</w:t>
                      </w:r>
                      <w:r w:rsidRPr="00A45013">
                        <w:rPr>
                          <w:b/>
                          <w:i/>
                          <w:sz w:val="44"/>
                        </w:rPr>
                        <w:t xml:space="preserve">tudio to have FUN </w:t>
                      </w:r>
                      <w:proofErr w:type="gramStart"/>
                      <w:r w:rsidRPr="00A45013">
                        <w:rPr>
                          <w:b/>
                          <w:i/>
                          <w:sz w:val="44"/>
                        </w:rPr>
                        <w:t>and  advance</w:t>
                      </w:r>
                      <w:proofErr w:type="gramEnd"/>
                      <w:r w:rsidRPr="00A45013">
                        <w:rPr>
                          <w:b/>
                          <w:i/>
                          <w:sz w:val="44"/>
                        </w:rPr>
                        <w:t xml:space="preserve"> your dance training!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45013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494891F6" wp14:editId="5AF335CB">
                <wp:simplePos x="0" y="0"/>
                <wp:positionH relativeFrom="page">
                  <wp:posOffset>5041900</wp:posOffset>
                </wp:positionH>
                <wp:positionV relativeFrom="page">
                  <wp:posOffset>1245235</wp:posOffset>
                </wp:positionV>
                <wp:extent cx="2352040" cy="1229360"/>
                <wp:effectExtent l="0" t="0" r="0" b="15240"/>
                <wp:wrapTight wrapText="bothSides">
                  <wp:wrapPolygon edited="0">
                    <wp:start x="233" y="0"/>
                    <wp:lineTo x="233" y="21421"/>
                    <wp:lineTo x="20994" y="21421"/>
                    <wp:lineTo x="20994" y="0"/>
                    <wp:lineTo x="233" y="0"/>
                  </wp:wrapPolygon>
                </wp:wrapTight>
                <wp:docPr id="8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78C5DB" w14:textId="77777777" w:rsidR="00BB1E0D" w:rsidRPr="006056C8" w:rsidRDefault="00BB1E0D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3F630C" w:themeColor="accent4" w:themeShade="40"/>
                              </w:rPr>
                            </w:pPr>
                            <w:r w:rsidRPr="006056C8">
                              <w:rPr>
                                <w:rFonts w:ascii="Comic Sans MS" w:hAnsi="Comic Sans MS"/>
                                <w:color w:val="3F630C" w:themeColor="accent4" w:themeShade="40"/>
                              </w:rPr>
                              <w:t>Just Dance!</w:t>
                            </w:r>
                          </w:p>
                          <w:p w14:paraId="2C4B58B9" w14:textId="77777777" w:rsidR="00BB1E0D" w:rsidRPr="006056C8" w:rsidRDefault="00BB1E0D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3F630C" w:themeColor="accent4" w:themeShade="40"/>
                              </w:rPr>
                            </w:pPr>
                            <w:r w:rsidRPr="006056C8">
                              <w:rPr>
                                <w:rFonts w:ascii="Comic Sans MS" w:hAnsi="Comic Sans MS"/>
                                <w:color w:val="3F630C" w:themeColor="accent4" w:themeShade="40"/>
                              </w:rPr>
                              <w:t>2976 N Alma School Rd</w:t>
                            </w:r>
                          </w:p>
                          <w:p w14:paraId="619775D7" w14:textId="77777777" w:rsidR="00BB1E0D" w:rsidRPr="006056C8" w:rsidRDefault="00BB1E0D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3F630C" w:themeColor="accent4" w:themeShade="40"/>
                                <w:lang w:val="da-DK"/>
                              </w:rPr>
                            </w:pPr>
                            <w:r w:rsidRPr="006056C8">
                              <w:rPr>
                                <w:rFonts w:ascii="Comic Sans MS" w:hAnsi="Comic Sans MS"/>
                                <w:color w:val="3F630C" w:themeColor="accent4" w:themeShade="40"/>
                                <w:lang w:val="da-DK"/>
                              </w:rPr>
                              <w:t>Chandler AZ</w:t>
                            </w:r>
                          </w:p>
                          <w:p w14:paraId="0A90A1A2" w14:textId="77777777" w:rsidR="00BB1E0D" w:rsidRPr="006056C8" w:rsidRDefault="00BB1E0D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3F630C" w:themeColor="accent4" w:themeShade="40"/>
                                <w:lang w:val="da-DK"/>
                              </w:rPr>
                            </w:pPr>
                            <w:r w:rsidRPr="006056C8">
                              <w:rPr>
                                <w:rFonts w:ascii="Comic Sans MS" w:hAnsi="Comic Sans MS"/>
                                <w:color w:val="3F630C" w:themeColor="accent4" w:themeShade="40"/>
                                <w:lang w:val="da-DK"/>
                              </w:rPr>
                              <w:t>480-634-1239</w:t>
                            </w:r>
                          </w:p>
                          <w:p w14:paraId="6995863C" w14:textId="77777777" w:rsidR="00BB1E0D" w:rsidRPr="006056C8" w:rsidRDefault="00847F33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FF00FF"/>
                                <w:lang w:val="da-DK"/>
                              </w:rPr>
                            </w:pPr>
                            <w:hyperlink r:id="rId11" w:history="1">
                              <w:r w:rsidR="00BB1E0D" w:rsidRPr="006056C8">
                                <w:rPr>
                                  <w:rStyle w:val="Hyperlink"/>
                                  <w:rFonts w:ascii="Comic Sans MS" w:hAnsi="Comic Sans MS"/>
                                  <w:lang w:val="da-DK"/>
                                </w:rPr>
                                <w:t>Info@JustDanceAZ.com</w:t>
                              </w:r>
                            </w:hyperlink>
                          </w:p>
                          <w:p w14:paraId="284BA974" w14:textId="77777777" w:rsidR="00BB1E0D" w:rsidRPr="006056C8" w:rsidRDefault="00BB1E0D" w:rsidP="0041207C">
                            <w:pPr>
                              <w:pStyle w:val="Heading7"/>
                              <w:rPr>
                                <w:rFonts w:ascii="Comic Sans MS" w:hAnsi="Comic Sans MS"/>
                                <w:color w:val="FF00FF"/>
                                <w:lang w:val="da-DK"/>
                              </w:rPr>
                            </w:pPr>
                            <w:r w:rsidRPr="006056C8">
                              <w:rPr>
                                <w:rFonts w:ascii="Comic Sans MS" w:hAnsi="Comic Sans MS"/>
                                <w:color w:val="FF00FF"/>
                                <w:lang w:val="da-DK"/>
                              </w:rPr>
                              <w:t>www.JustDanceAZ.com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891F6" id="Text Box 195" o:spid="_x0000_s1031" type="#_x0000_t202" style="position:absolute;margin-left:397pt;margin-top:98.05pt;width:185.2pt;height:96.8pt;z-index:251658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" filled="f" stroked="f">
                <v:textbox inset=",0,,0">
                  <w:txbxContent>
                    <w:p w14:paraId="5878C5DB" w14:textId="77777777" w:rsidR="00BB1E0D" w:rsidRPr="006056C8" w:rsidRDefault="00BB1E0D" w:rsidP="0041207C">
                      <w:pPr>
                        <w:pStyle w:val="Heading7"/>
                        <w:rPr>
                          <w:rFonts w:ascii="Comic Sans MS" w:hAnsi="Comic Sans MS"/>
                          <w:color w:val="3F630C" w:themeColor="accent4" w:themeShade="40"/>
                        </w:rPr>
                      </w:pPr>
                      <w:r w:rsidRPr="006056C8">
                        <w:rPr>
                          <w:rFonts w:ascii="Comic Sans MS" w:hAnsi="Comic Sans MS"/>
                          <w:color w:val="3F630C" w:themeColor="accent4" w:themeShade="40"/>
                        </w:rPr>
                        <w:t>Just Dance!</w:t>
                      </w:r>
                    </w:p>
                    <w:p w14:paraId="2C4B58B9" w14:textId="77777777" w:rsidR="00BB1E0D" w:rsidRPr="006056C8" w:rsidRDefault="00BB1E0D" w:rsidP="0041207C">
                      <w:pPr>
                        <w:pStyle w:val="Heading7"/>
                        <w:rPr>
                          <w:rFonts w:ascii="Comic Sans MS" w:hAnsi="Comic Sans MS"/>
                          <w:color w:val="3F630C" w:themeColor="accent4" w:themeShade="40"/>
                        </w:rPr>
                      </w:pPr>
                      <w:r w:rsidRPr="006056C8">
                        <w:rPr>
                          <w:rFonts w:ascii="Comic Sans MS" w:hAnsi="Comic Sans MS"/>
                          <w:color w:val="3F630C" w:themeColor="accent4" w:themeShade="40"/>
                        </w:rPr>
                        <w:t>2976 N Alma School Rd</w:t>
                      </w:r>
                    </w:p>
                    <w:p w14:paraId="619775D7" w14:textId="77777777" w:rsidR="00BB1E0D" w:rsidRPr="006056C8" w:rsidRDefault="00BB1E0D" w:rsidP="0041207C">
                      <w:pPr>
                        <w:pStyle w:val="Heading7"/>
                        <w:rPr>
                          <w:rFonts w:ascii="Comic Sans MS" w:hAnsi="Comic Sans MS"/>
                          <w:color w:val="3F630C" w:themeColor="accent4" w:themeShade="40"/>
                          <w:lang w:val="da-DK"/>
                        </w:rPr>
                      </w:pPr>
                      <w:r w:rsidRPr="006056C8">
                        <w:rPr>
                          <w:rFonts w:ascii="Comic Sans MS" w:hAnsi="Comic Sans MS"/>
                          <w:color w:val="3F630C" w:themeColor="accent4" w:themeShade="40"/>
                          <w:lang w:val="da-DK"/>
                        </w:rPr>
                        <w:t>Chandler AZ</w:t>
                      </w:r>
                    </w:p>
                    <w:p w14:paraId="0A90A1A2" w14:textId="77777777" w:rsidR="00BB1E0D" w:rsidRPr="006056C8" w:rsidRDefault="00BB1E0D" w:rsidP="0041207C">
                      <w:pPr>
                        <w:pStyle w:val="Heading7"/>
                        <w:rPr>
                          <w:rFonts w:ascii="Comic Sans MS" w:hAnsi="Comic Sans MS"/>
                          <w:color w:val="3F630C" w:themeColor="accent4" w:themeShade="40"/>
                          <w:lang w:val="da-DK"/>
                        </w:rPr>
                      </w:pPr>
                      <w:r w:rsidRPr="006056C8">
                        <w:rPr>
                          <w:rFonts w:ascii="Comic Sans MS" w:hAnsi="Comic Sans MS"/>
                          <w:color w:val="3F630C" w:themeColor="accent4" w:themeShade="40"/>
                          <w:lang w:val="da-DK"/>
                        </w:rPr>
                        <w:t>480-634-1239</w:t>
                      </w:r>
                    </w:p>
                    <w:p w14:paraId="6995863C" w14:textId="77777777" w:rsidR="00BB1E0D" w:rsidRPr="006056C8" w:rsidRDefault="00847F33" w:rsidP="0041207C">
                      <w:pPr>
                        <w:pStyle w:val="Heading7"/>
                        <w:rPr>
                          <w:rFonts w:ascii="Comic Sans MS" w:hAnsi="Comic Sans MS"/>
                          <w:color w:val="FF00FF"/>
                          <w:lang w:val="da-DK"/>
                        </w:rPr>
                      </w:pPr>
                      <w:hyperlink r:id="rId12" w:history="1">
                        <w:r w:rsidR="00BB1E0D" w:rsidRPr="006056C8">
                          <w:rPr>
                            <w:rStyle w:val="Hyperlink"/>
                            <w:rFonts w:ascii="Comic Sans MS" w:hAnsi="Comic Sans MS"/>
                            <w:lang w:val="da-DK"/>
                          </w:rPr>
                          <w:t>Info@JustDanceAZ.com</w:t>
                        </w:r>
                      </w:hyperlink>
                    </w:p>
                    <w:p w14:paraId="284BA974" w14:textId="77777777" w:rsidR="00BB1E0D" w:rsidRPr="006056C8" w:rsidRDefault="00BB1E0D" w:rsidP="0041207C">
                      <w:pPr>
                        <w:pStyle w:val="Heading7"/>
                        <w:rPr>
                          <w:rFonts w:ascii="Comic Sans MS" w:hAnsi="Comic Sans MS"/>
                          <w:color w:val="FF00FF"/>
                          <w:lang w:val="da-DK"/>
                        </w:rPr>
                      </w:pPr>
                      <w:r w:rsidRPr="006056C8">
                        <w:rPr>
                          <w:rFonts w:ascii="Comic Sans MS" w:hAnsi="Comic Sans MS"/>
                          <w:color w:val="FF00FF"/>
                          <w:lang w:val="da-DK"/>
                        </w:rPr>
                        <w:t>www.JustDanceAZ.com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713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AD99B9" wp14:editId="2BC67436">
                <wp:simplePos x="0" y="0"/>
                <wp:positionH relativeFrom="page">
                  <wp:posOffset>2976880</wp:posOffset>
                </wp:positionH>
                <wp:positionV relativeFrom="page">
                  <wp:posOffset>7264400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2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2CD14F" w14:textId="6F5BEB97" w:rsidR="00BB1E0D" w:rsidRPr="008D7B8D" w:rsidRDefault="008D7B8D" w:rsidP="008D7B8D">
                            <w:pPr>
                              <w:pStyle w:val="Heading4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8D7B8D">
                              <w:rPr>
                                <w:b/>
                                <w:color w:val="FF0000"/>
                              </w:rPr>
                              <w:t>.JustDanceAZ.com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D99B9" id="Rectangle 2" o:spid="_x0000_s1033" style="position:absolute;margin-left:234.4pt;margin-top:572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" fillcolor="#c2a0e2 [3204]" stroked="f">
                <v:textbox inset=",0,,0">
                  <w:txbxContent>
                    <w:p w14:paraId="402CD14F" w14:textId="6F5BEB97" w:rsidR="00BB1E0D" w:rsidRPr="008D7B8D" w:rsidRDefault="008D7B8D" w:rsidP="008D7B8D">
                      <w:pPr>
                        <w:pStyle w:val="Heading4"/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 w:rsidRPr="008D7B8D">
                        <w:rPr>
                          <w:b/>
                          <w:color w:val="FF0000"/>
                        </w:rPr>
                        <w:t>.JustDanceAZ.com</w:t>
                      </w:r>
                      <w:proofErr w:type="gramEnd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840E6F3" wp14:editId="0CE8B99E">
                <wp:simplePos x="0" y="0"/>
                <wp:positionH relativeFrom="page">
                  <wp:posOffset>5930265</wp:posOffset>
                </wp:positionH>
                <wp:positionV relativeFrom="page">
                  <wp:posOffset>8335010</wp:posOffset>
                </wp:positionV>
                <wp:extent cx="0" cy="1280160"/>
                <wp:effectExtent l="12065" t="16510" r="26035" b="24130"/>
                <wp:wrapNone/>
                <wp:docPr id="19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F4E6B"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95pt,656.3pt" to="466.95pt,7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" strokecolor="#c2a0e2 [3204]" strokeweight="1pt">
                <w10:wrap anchorx="page" anchory="page"/>
              </v:lin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725A4DC" wp14:editId="5A326A2E">
                <wp:simplePos x="0" y="0"/>
                <wp:positionH relativeFrom="page">
                  <wp:posOffset>4466590</wp:posOffset>
                </wp:positionH>
                <wp:positionV relativeFrom="page">
                  <wp:posOffset>8335010</wp:posOffset>
                </wp:positionV>
                <wp:extent cx="0" cy="1280160"/>
                <wp:effectExtent l="8890" t="16510" r="29210" b="24130"/>
                <wp:wrapNone/>
                <wp:docPr id="9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C6100"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7pt,656.3pt" to="351.7pt,7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" strokecolor="#c2a0e2 [3204]" strokeweight="1pt">
                <w10:wrap anchorx="page" anchory="page"/>
              </v:line>
            </w:pict>
          </mc:Fallback>
        </mc:AlternateContent>
      </w:r>
    </w:p>
    <w:sectPr w:rsidR="0041207C" w:rsidSect="00396A93">
      <w:headerReference w:type="default" r:id="rId13"/>
      <w:footerReference w:type="default" r:id="rId14"/>
      <w:headerReference w:type="first" r:id="rId15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5DC3E" w14:textId="77777777" w:rsidR="00847F33" w:rsidRDefault="00847F33">
      <w:r>
        <w:separator/>
      </w:r>
    </w:p>
  </w:endnote>
  <w:endnote w:type="continuationSeparator" w:id="0">
    <w:p w14:paraId="527FC78F" w14:textId="77777777" w:rsidR="00847F33" w:rsidRDefault="00847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DC7E" w14:textId="77777777" w:rsidR="00BB1E0D" w:rsidRDefault="00BB1E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7B31F77C" wp14:editId="46F052DF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67C2CA65" w14:textId="77777777" w:rsidR="00BB1E0D" w:rsidRDefault="00BB1E0D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1F77C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6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" filled="f" stroked="f">
              <v:textbox style="mso-next-textbox:#Text Box 2" inset="0,0,0,0">
                <w:txbxContent>
                  <w:p w14:paraId="67C2CA65" w14:textId="77777777" w:rsidR="00BB1E0D" w:rsidRDefault="00BB1E0D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57A26" w14:textId="77777777" w:rsidR="00847F33" w:rsidRDefault="00847F33">
      <w:r>
        <w:separator/>
      </w:r>
    </w:p>
  </w:footnote>
  <w:footnote w:type="continuationSeparator" w:id="0">
    <w:p w14:paraId="4A4BE634" w14:textId="77777777" w:rsidR="00847F33" w:rsidRDefault="00847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CFDA" w14:textId="77777777" w:rsidR="00BB1E0D" w:rsidRDefault="00BB1E0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536DB4F1" wp14:editId="32C36A00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0FAF8"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">
              <v:line id="Line 22" o:spid="_x0000_s1027" style="position:absolute;visibility:visible;mso-wrap-style:square" from="576,1180" to="11664,1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" strokecolor="#11a5bb [3215]" strokeweight="1pt"/>
              <v:rect id="Rectangle 37" o:spid="_x0000_s1028" style="position:absolute;left:576;top:576;width:11088;height:1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" filled="f" strokecolor="#11a5bb [3215]" strokeweight="1pt"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0DC663C9" wp14:editId="0EEECB12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7268959E" w14:textId="77777777" w:rsidR="00BB1E0D" w:rsidRDefault="00BB1E0D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663C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" filled="f" stroked="f">
              <v:textbox inset=",0,,0">
                <w:txbxContent>
                  <w:p w14:paraId="7268959E" w14:textId="77777777" w:rsidR="00BB1E0D" w:rsidRDefault="00BB1E0D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79F13C17" wp14:editId="369B344B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D7C64B1" w14:textId="77777777" w:rsidR="00BB1E0D" w:rsidRDefault="00BB1E0D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13C17" id="Text Box 24" o:spid="_x0000_s1035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" filled="f" stroked="f">
              <v:textbox inset=",0,,0">
                <w:txbxContent>
                  <w:p w14:paraId="1D7C64B1" w14:textId="77777777" w:rsidR="00BB1E0D" w:rsidRDefault="00BB1E0D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718C" w14:textId="77777777" w:rsidR="00BB1E0D" w:rsidRDefault="00BB1E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0CA8148C" wp14:editId="2729090A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9312F2"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&#13;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6C4C97BA" wp14:editId="5165A544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ACF906"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" path="m30,578c1945,,2065,1120,3758,698v,4817,-27,9513,-27,9513l1,10211v,,-1,-8034,29,-9633xe" fillcolor="#e4f8c8 [3207]" stroked="f">
              <v:fill rotate="t" focus="100%" type="gradient"/>
              <v:path arrowok="t" o:connecttype="custom" o:connectlocs="19050,367030;2386330,443230;2369185,6483985;635,6483985;19050,367030" o:connectangles="0,0,0,0,0"/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438214B8" wp14:editId="7061A9B6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6DB8A745" wp14:editId="5FF6018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9603B4"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">
              <v:rect id="Rectangle 13" o:spid="_x0000_s1027" style="position:absolute;left:864;top:864;width:10512;height:14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&#13;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&#13;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502863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3E71AD"/>
    <w:rsid w:val="0007056E"/>
    <w:rsid w:val="00077F98"/>
    <w:rsid w:val="00086FE5"/>
    <w:rsid w:val="000B5E69"/>
    <w:rsid w:val="00166D30"/>
    <w:rsid w:val="001C1381"/>
    <w:rsid w:val="001D128F"/>
    <w:rsid w:val="001D41B5"/>
    <w:rsid w:val="001F3A8F"/>
    <w:rsid w:val="002255DF"/>
    <w:rsid w:val="00287AE6"/>
    <w:rsid w:val="00324944"/>
    <w:rsid w:val="00344C9E"/>
    <w:rsid w:val="003600B0"/>
    <w:rsid w:val="003874ED"/>
    <w:rsid w:val="00396A93"/>
    <w:rsid w:val="003A402D"/>
    <w:rsid w:val="003E71AD"/>
    <w:rsid w:val="00407E31"/>
    <w:rsid w:val="0041207C"/>
    <w:rsid w:val="00434D10"/>
    <w:rsid w:val="004430FD"/>
    <w:rsid w:val="0049441C"/>
    <w:rsid w:val="004C31CA"/>
    <w:rsid w:val="005156DD"/>
    <w:rsid w:val="005245B3"/>
    <w:rsid w:val="005255C9"/>
    <w:rsid w:val="00557D68"/>
    <w:rsid w:val="00574F88"/>
    <w:rsid w:val="005F1765"/>
    <w:rsid w:val="005F4163"/>
    <w:rsid w:val="006056C8"/>
    <w:rsid w:val="0061063E"/>
    <w:rsid w:val="00647136"/>
    <w:rsid w:val="0068655F"/>
    <w:rsid w:val="00697B63"/>
    <w:rsid w:val="006E0A93"/>
    <w:rsid w:val="00742F73"/>
    <w:rsid w:val="007B02D0"/>
    <w:rsid w:val="00815785"/>
    <w:rsid w:val="00823503"/>
    <w:rsid w:val="00833CB1"/>
    <w:rsid w:val="00847F33"/>
    <w:rsid w:val="00885564"/>
    <w:rsid w:val="00896457"/>
    <w:rsid w:val="008D7B8D"/>
    <w:rsid w:val="008F2C99"/>
    <w:rsid w:val="008F7F2E"/>
    <w:rsid w:val="00922A83"/>
    <w:rsid w:val="00985DEA"/>
    <w:rsid w:val="009B6936"/>
    <w:rsid w:val="00A45013"/>
    <w:rsid w:val="00A55FEA"/>
    <w:rsid w:val="00AA4079"/>
    <w:rsid w:val="00AA4FA6"/>
    <w:rsid w:val="00AB30CD"/>
    <w:rsid w:val="00B523DD"/>
    <w:rsid w:val="00B650F7"/>
    <w:rsid w:val="00B875C8"/>
    <w:rsid w:val="00BB1E0D"/>
    <w:rsid w:val="00BE10A8"/>
    <w:rsid w:val="00C12E27"/>
    <w:rsid w:val="00C45A47"/>
    <w:rsid w:val="00CA073B"/>
    <w:rsid w:val="00CA3B39"/>
    <w:rsid w:val="00D150C0"/>
    <w:rsid w:val="00D43CD5"/>
    <w:rsid w:val="00D51609"/>
    <w:rsid w:val="00DF0726"/>
    <w:rsid w:val="00E015C3"/>
    <w:rsid w:val="00E67930"/>
    <w:rsid w:val="00EC51CD"/>
    <w:rsid w:val="00ED2CDB"/>
    <w:rsid w:val="00F11D79"/>
    <w:rsid w:val="00F2396A"/>
    <w:rsid w:val="00FC180C"/>
    <w:rsid w:val="00FE1D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F28AA8"/>
  <w15:docId w15:val="{13ED7D63-3FD5-BD45-A7FF-C0EE3DB9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character" w:styleId="Hyperlink">
    <w:name w:val="Hyperlink"/>
    <w:basedOn w:val="DefaultParagraphFont"/>
    <w:rsid w:val="00A55FEA"/>
    <w:rPr>
      <w:color w:val="0B738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JustDanceAZ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JustDanceAZ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Macintosh%20HD:Applications:Microsoft%20Office%202011:Office:Media:Templates:Publishing%20Layout%20View:Newsletters:Summer%20Newsletter.dotx</Template>
  <TotalTime>127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Contillo-Wohar</dc:creator>
  <cp:keywords/>
  <dc:description/>
  <cp:lastModifiedBy>Debbie Contillo-Wohar</cp:lastModifiedBy>
  <cp:revision>11</cp:revision>
  <cp:lastPrinted>2021-04-14T18:47:00Z</cp:lastPrinted>
  <dcterms:created xsi:type="dcterms:W3CDTF">2017-03-30T17:39:00Z</dcterms:created>
  <dcterms:modified xsi:type="dcterms:W3CDTF">2022-04-28T17:43:00Z</dcterms:modified>
  <cp:category/>
</cp:coreProperties>
</file>